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-Gitter"/>
        <w:tblW w:w="14312" w:type="dxa"/>
        <w:tblLook w:val="04A0" w:firstRow="1" w:lastRow="0" w:firstColumn="1" w:lastColumn="0" w:noHBand="0" w:noVBand="1"/>
      </w:tblPr>
      <w:tblGrid>
        <w:gridCol w:w="4390"/>
        <w:gridCol w:w="9922"/>
      </w:tblGrid>
      <w:tr w:rsidR="00FE6E8D" w:rsidTr="00B74521">
        <w:trPr>
          <w:trHeight w:val="567"/>
        </w:trPr>
        <w:tc>
          <w:tcPr>
            <w:tcW w:w="14312" w:type="dxa"/>
            <w:gridSpan w:val="2"/>
            <w:tcBorders>
              <w:bottom w:val="single" w:sz="4" w:space="0" w:color="auto"/>
            </w:tcBorders>
            <w:shd w:val="clear" w:color="auto" w:fill="5B9BD5" w:themeFill="accent5"/>
            <w:vAlign w:val="center"/>
          </w:tcPr>
          <w:p w:rsidR="00FE6E8D" w:rsidRPr="00FE6E8D" w:rsidRDefault="00FE6E8D" w:rsidP="00FE6E8D">
            <w:pPr>
              <w:jc w:val="center"/>
              <w:rPr>
                <w:color w:val="FFFFFF" w:themeColor="background1"/>
              </w:rPr>
            </w:pPr>
            <w:r w:rsidRPr="00B74521">
              <w:rPr>
                <w:color w:val="FFFFFF" w:themeColor="background1"/>
                <w:sz w:val="28"/>
              </w:rPr>
              <w:t>Bestilling af login til RVM - Grønland</w:t>
            </w:r>
          </w:p>
        </w:tc>
      </w:tr>
      <w:tr w:rsidR="00FE6E8D" w:rsidTr="00551CE1">
        <w:trPr>
          <w:trHeight w:val="39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E8D" w:rsidRDefault="00FE6E8D">
            <w:r>
              <w:t>Skibsnavn:</w:t>
            </w:r>
          </w:p>
        </w:tc>
        <w:sdt>
          <w:sdtPr>
            <w:alias w:val="Skibsnavn"/>
            <w:tag w:val="Skibsnavn"/>
            <w:id w:val="-310716989"/>
            <w:placeholder>
              <w:docPart w:val="9B0FDC799C1A4712848E390EF6842ED4"/>
            </w:placeholder>
            <w:showingPlcHdr/>
            <w15:color w:val="C0C0C0"/>
            <w:text/>
          </w:sdtPr>
          <w:sdtEndPr/>
          <w:sdtContent>
            <w:tc>
              <w:tcPr>
                <w:tcW w:w="992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E6E8D" w:rsidRDefault="00FE6E8D">
                <w:r w:rsidRPr="0016220E">
                  <w:rPr>
                    <w:rStyle w:val="Pladsholdertekst"/>
                  </w:rPr>
                  <w:t>Klik eller tryk her for at skrive tekst.</w:t>
                </w:r>
              </w:p>
            </w:tc>
          </w:sdtContent>
        </w:sdt>
      </w:tr>
      <w:tr w:rsidR="00FE6E8D" w:rsidTr="00551CE1">
        <w:trPr>
          <w:trHeight w:val="39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E8D" w:rsidRDefault="00FE6E8D">
            <w:r>
              <w:t>Havnekendingsnr:</w:t>
            </w:r>
          </w:p>
        </w:tc>
        <w:sdt>
          <w:sdtPr>
            <w:id w:val="1401718390"/>
            <w:placeholder>
              <w:docPart w:val="555306ACF679437190C44572EFC68C42"/>
            </w:placeholder>
            <w:showingPlcHdr/>
            <w:text/>
          </w:sdtPr>
          <w:sdtEndPr/>
          <w:sdtContent>
            <w:tc>
              <w:tcPr>
                <w:tcW w:w="992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E6E8D" w:rsidRDefault="00FE6E8D">
                <w:r w:rsidRPr="0016220E">
                  <w:rPr>
                    <w:rStyle w:val="Pladsholdertekst"/>
                  </w:rPr>
                  <w:t>Klik eller tryk her for at skrive tekst.</w:t>
                </w:r>
              </w:p>
            </w:tc>
          </w:sdtContent>
        </w:sdt>
      </w:tr>
      <w:tr w:rsidR="00FE6E8D" w:rsidTr="00551CE1">
        <w:trPr>
          <w:trHeight w:val="39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E8D" w:rsidRDefault="00FE6E8D">
            <w:r>
              <w:t>Radio kaldesignal:</w:t>
            </w:r>
          </w:p>
        </w:tc>
        <w:sdt>
          <w:sdtPr>
            <w:id w:val="-1888089610"/>
            <w:placeholder>
              <w:docPart w:val="F50C714E5F6948A5A77345B64B276277"/>
            </w:placeholder>
            <w:showingPlcHdr/>
            <w:text/>
          </w:sdtPr>
          <w:sdtEndPr/>
          <w:sdtContent>
            <w:tc>
              <w:tcPr>
                <w:tcW w:w="992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E6E8D" w:rsidRDefault="00FE6E8D">
                <w:r w:rsidRPr="0016220E">
                  <w:rPr>
                    <w:rStyle w:val="Pladsholdertekst"/>
                  </w:rPr>
                  <w:t>Klik eller tryk her for at skrive tekst.</w:t>
                </w:r>
              </w:p>
            </w:tc>
          </w:sdtContent>
        </w:sdt>
      </w:tr>
      <w:tr w:rsidR="00FE6E8D" w:rsidTr="00551CE1">
        <w:trPr>
          <w:trHeight w:val="39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E8D" w:rsidRDefault="00FE6E8D">
            <w:r>
              <w:t>Kontrolnr:</w:t>
            </w:r>
          </w:p>
        </w:tc>
        <w:sdt>
          <w:sdtPr>
            <w:id w:val="350624239"/>
            <w:placeholder>
              <w:docPart w:val="63158BE19CCD4A09B807AFDD08CE0494"/>
            </w:placeholder>
            <w:showingPlcHdr/>
            <w:text/>
          </w:sdtPr>
          <w:sdtEndPr/>
          <w:sdtContent>
            <w:tc>
              <w:tcPr>
                <w:tcW w:w="992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E6E8D" w:rsidRDefault="00FE6E8D">
                <w:r w:rsidRPr="0016220E">
                  <w:rPr>
                    <w:rStyle w:val="Pladsholdertekst"/>
                  </w:rPr>
                  <w:t>Klik eller tryk her for at skrive tekst.</w:t>
                </w:r>
              </w:p>
            </w:tc>
          </w:sdtContent>
        </w:sdt>
      </w:tr>
      <w:tr w:rsidR="00FE6E8D" w:rsidTr="00551CE1">
        <w:trPr>
          <w:trHeight w:val="39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E8D" w:rsidRDefault="00FE6E8D">
            <w:r>
              <w:t>Ønsket password</w:t>
            </w:r>
            <w:r w:rsidR="00551CE1">
              <w:t>:</w:t>
            </w:r>
            <w:r w:rsidRPr="000B5DC4">
              <w:rPr>
                <w:sz w:val="18"/>
              </w:rPr>
              <w:t>(tal, bogstaver eller kombination</w:t>
            </w:r>
            <w:r w:rsidR="000B5DC4" w:rsidRPr="000B5DC4">
              <w:rPr>
                <w:sz w:val="18"/>
              </w:rPr>
              <w:t>)</w:t>
            </w:r>
          </w:p>
        </w:tc>
        <w:sdt>
          <w:sdtPr>
            <w:id w:val="-378480774"/>
            <w:placeholder>
              <w:docPart w:val="3E91B31643774CC395189D0CE54648DE"/>
            </w:placeholder>
            <w:showingPlcHdr/>
            <w:text/>
          </w:sdtPr>
          <w:sdtEndPr/>
          <w:sdtContent>
            <w:tc>
              <w:tcPr>
                <w:tcW w:w="992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E6E8D" w:rsidRDefault="00FE6E8D" w:rsidP="00FE6E8D">
                <w:r w:rsidRPr="0016220E">
                  <w:rPr>
                    <w:rStyle w:val="Pladsholdertekst"/>
                  </w:rPr>
                  <w:t>Klik eller tryk her for at skrive tekst.</w:t>
                </w:r>
              </w:p>
            </w:tc>
          </w:sdtContent>
        </w:sdt>
      </w:tr>
      <w:tr w:rsidR="00FE6E8D" w:rsidTr="00551CE1">
        <w:trPr>
          <w:trHeight w:val="39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E8D" w:rsidRDefault="00FE6E8D" w:rsidP="00FE6E8D">
            <w:r>
              <w:t>E-mailadresse</w:t>
            </w:r>
            <w:r w:rsidR="00551CE1">
              <w:t>:</w:t>
            </w:r>
          </w:p>
        </w:tc>
        <w:sdt>
          <w:sdtPr>
            <w:id w:val="891850225"/>
            <w:placeholder>
              <w:docPart w:val="EAFA1B588D8641839745D4DB3DD1E5D2"/>
            </w:placeholder>
            <w:showingPlcHdr/>
            <w:text/>
          </w:sdtPr>
          <w:sdtEndPr/>
          <w:sdtContent>
            <w:tc>
              <w:tcPr>
                <w:tcW w:w="992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E6E8D" w:rsidRDefault="00FE6E8D" w:rsidP="00FE6E8D">
                <w:r w:rsidRPr="0016220E">
                  <w:rPr>
                    <w:rStyle w:val="Pladsholdertekst"/>
                  </w:rPr>
                  <w:t>Klik eller tryk her for at skrive tekst.</w:t>
                </w:r>
              </w:p>
            </w:tc>
          </w:sdtContent>
        </w:sdt>
      </w:tr>
      <w:tr w:rsidR="00FE6E8D" w:rsidTr="00551CE1">
        <w:trPr>
          <w:trHeight w:val="39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E8D" w:rsidRDefault="00FE6E8D" w:rsidP="00FE6E8D">
            <w:r>
              <w:t>Telefon</w:t>
            </w:r>
            <w:r w:rsidR="00551CE1">
              <w:t>: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E8D" w:rsidRDefault="00B324F5" w:rsidP="00FE6E8D">
            <w:sdt>
              <w:sdtPr>
                <w:id w:val="980820856"/>
                <w:placeholder>
                  <w:docPart w:val="8C6573EBAC5844478DB09F40AF4A40ED"/>
                </w:placeholder>
                <w:showingPlcHdr/>
                <w:text/>
              </w:sdtPr>
              <w:sdtEndPr/>
              <w:sdtContent>
                <w:r w:rsidR="00FE6E8D" w:rsidRPr="0016220E">
                  <w:rPr>
                    <w:rStyle w:val="Pladsholdertekst"/>
                  </w:rPr>
                  <w:t>Klik eller tryk her for at skrive tekst.</w:t>
                </w:r>
              </w:sdtContent>
            </w:sdt>
          </w:p>
        </w:tc>
      </w:tr>
      <w:tr w:rsidR="00FE6E8D" w:rsidTr="00B74521">
        <w:trPr>
          <w:trHeight w:val="567"/>
        </w:trPr>
        <w:tc>
          <w:tcPr>
            <w:tcW w:w="14312" w:type="dxa"/>
            <w:gridSpan w:val="2"/>
            <w:tcBorders>
              <w:top w:val="single" w:sz="4" w:space="0" w:color="auto"/>
            </w:tcBorders>
            <w:shd w:val="clear" w:color="auto" w:fill="5B9BD5" w:themeFill="accent5"/>
            <w:vAlign w:val="center"/>
          </w:tcPr>
          <w:p w:rsidR="00FE6E8D" w:rsidRDefault="00FE6E8D" w:rsidP="00FE6E8D">
            <w:pPr>
              <w:jc w:val="center"/>
            </w:pPr>
            <w:r w:rsidRPr="00B74521">
              <w:rPr>
                <w:color w:val="FFFFFF" w:themeColor="background1"/>
                <w:sz w:val="28"/>
              </w:rPr>
              <w:t>Fiskeriform</w:t>
            </w:r>
          </w:p>
        </w:tc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Default="00FE6E8D" w:rsidP="00FE6E8D">
            <w:r>
              <w:t>Hovedfiskeriform</w:t>
            </w:r>
            <w:r w:rsidR="00551CE1">
              <w:t>:</w:t>
            </w:r>
          </w:p>
        </w:tc>
        <w:tc>
          <w:tcPr>
            <w:tcW w:w="9922" w:type="dxa"/>
            <w:vAlign w:val="center"/>
          </w:tcPr>
          <w:p w:rsidR="00FE6E8D" w:rsidRDefault="00B324F5" w:rsidP="00FE6E8D">
            <w:sdt>
              <w:sdtPr>
                <w:id w:val="-1621691046"/>
                <w:placeholder>
                  <w:docPart w:val="95219EA81FD54C0AB1184D639867B713"/>
                </w:placeholder>
                <w:showingPlcHdr/>
                <w:comboBox>
                  <w:listItem w:displayText="Garnfiskeri " w:value="Garnfiskeri "/>
                  <w:listItem w:displayText="Trawlfiskeri" w:value="Trawlfiskeri"/>
                  <w:listItem w:displayText="Krabbefiskeri" w:value="Krabbefiskeri"/>
                  <w:listItem w:displayText="Bundgarnfiskeri" w:value="Bundgarnfiskeri"/>
                  <w:listItem w:displayText="Langlinefiskeri" w:value="Langlinefiskeri"/>
                  <w:listItem w:displayText="Kammuslingefiskeri " w:value="Kammuslingefiskeri "/>
                  <w:listItem w:displayText="Fabrikstrawler - fisk  " w:value="Fabrikstrawler - fisk  "/>
                  <w:listItem w:displayText="Fabrikstrawler – rejer  " w:value="Fabrikstrawler – rejer  "/>
                  <w:listItem w:displayText="Frysetrawler  " w:value="Frysetrawler  "/>
                </w:comboBox>
              </w:sdtPr>
              <w:sdtEndPr/>
              <w:sdtContent>
                <w:r w:rsidR="00241E21" w:rsidRPr="0016220E">
                  <w:rPr>
                    <w:rStyle w:val="Pladsholdertekst"/>
                  </w:rPr>
                  <w:t>Vælg et element.</w:t>
                </w:r>
              </w:sdtContent>
            </w:sdt>
          </w:p>
        </w:tc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Default="00FE6E8D" w:rsidP="00FE6E8D">
            <w:r w:rsidRPr="00FE6E8D">
              <w:t>Evt. kombinationsfiskeriform 1</w:t>
            </w:r>
            <w:r w:rsidR="00551CE1">
              <w:t>:</w:t>
            </w:r>
          </w:p>
        </w:tc>
        <w:sdt>
          <w:sdtPr>
            <w:id w:val="-2073879591"/>
            <w:placeholder>
              <w:docPart w:val="A13B10B23F194DDDAFB5EC05CFD3EC5C"/>
            </w:placeholder>
            <w:showingPlcHdr/>
            <w:comboBox>
              <w:listItem w:displayText="Ingen" w:value="Ingen"/>
              <w:listItem w:displayText="Tillæg: Fabriksdæk - rejetrawler  " w:value="Tillæg: Fabriksdæk - rejetrawler  "/>
              <w:listItem w:displayText="Tillæg for krabbefiskeri  " w:value="Tillæg for krabbefiskeri  "/>
              <w:listItem w:displayText="Tillæg: Garnfiskeri " w:value="Tillæg: Garnfiskeri "/>
              <w:listItem w:displayText="Tillæg: Notfiskeri  " w:value="Tillæg: Notfiskeri  "/>
              <w:listItem w:displayText="Tillæg: Bundgarnfiskeri  " w:value="Tillæg: Bundgarnfiskeri  "/>
              <w:listItem w:displayText="Tillæg: Langlinefiskeri  " w:value="Tillæg: Langlinefiskeri  "/>
            </w:comboBox>
          </w:sdtPr>
          <w:sdtEndPr/>
          <w:sdtContent>
            <w:tc>
              <w:tcPr>
                <w:tcW w:w="9922" w:type="dxa"/>
                <w:vAlign w:val="center"/>
              </w:tcPr>
              <w:p w:rsidR="00FE6E8D" w:rsidRDefault="00FE6E8D" w:rsidP="00FE6E8D">
                <w:r w:rsidRPr="0016220E">
                  <w:rPr>
                    <w:rStyle w:val="Pladsholdertekst"/>
                  </w:rPr>
                  <w:t>Vælg et element.</w:t>
                </w:r>
              </w:p>
            </w:tc>
          </w:sdtContent>
        </w:sdt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Default="00FE6E8D" w:rsidP="00FE6E8D">
            <w:r w:rsidRPr="00FE6E8D">
              <w:t xml:space="preserve">Evt. kombinationsfiskeriform </w:t>
            </w:r>
            <w:r>
              <w:t>2</w:t>
            </w:r>
            <w:r w:rsidR="00551CE1">
              <w:t>:</w:t>
            </w:r>
          </w:p>
        </w:tc>
        <w:sdt>
          <w:sdtPr>
            <w:id w:val="-162317670"/>
            <w:placeholder>
              <w:docPart w:val="E0C574EF221C4DE9AD242FD355A5BC67"/>
            </w:placeholder>
            <w:showingPlcHdr/>
            <w:comboBox>
              <w:listItem w:displayText="Ingen" w:value="Ingen"/>
              <w:listItem w:displayText="Tillæg: Fabriksdæk - rejetrawler  " w:value="Tillæg: Fabriksdæk - rejetrawler  "/>
              <w:listItem w:displayText="Tillæg for krabbefiskeri  " w:value="Tillæg for krabbefiskeri  "/>
              <w:listItem w:displayText="Tillæg: Garnfiskeri " w:value="Tillæg: Garnfiskeri "/>
              <w:listItem w:displayText="Tillæg: Notfiskeri  " w:value="Tillæg: Notfiskeri  "/>
              <w:listItem w:displayText="Tillæg: Bundgarnfiskeri  " w:value="Tillæg: Bundgarnfiskeri  "/>
              <w:listItem w:displayText="Tillæg: Langlinefiskeri  " w:value="Tillæg: Langlinefiskeri  "/>
            </w:comboBox>
          </w:sdtPr>
          <w:sdtEndPr/>
          <w:sdtContent>
            <w:tc>
              <w:tcPr>
                <w:tcW w:w="9922" w:type="dxa"/>
                <w:vAlign w:val="center"/>
              </w:tcPr>
              <w:p w:rsidR="00FE6E8D" w:rsidRDefault="00FE6E8D" w:rsidP="00FE6E8D">
                <w:r w:rsidRPr="0016220E">
                  <w:rPr>
                    <w:rStyle w:val="Pladsholdertekst"/>
                  </w:rPr>
                  <w:t>Vælg et element.</w:t>
                </w:r>
              </w:p>
            </w:tc>
          </w:sdtContent>
        </w:sdt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Default="00FE6E8D" w:rsidP="00FE6E8D">
            <w:r w:rsidRPr="00FE6E8D">
              <w:t xml:space="preserve">Evt. kombinationsfiskeriform </w:t>
            </w:r>
            <w:r w:rsidR="000B5DC4">
              <w:t>3</w:t>
            </w:r>
            <w:r w:rsidR="00551CE1">
              <w:t>:</w:t>
            </w:r>
          </w:p>
        </w:tc>
        <w:sdt>
          <w:sdtPr>
            <w:id w:val="-795912530"/>
            <w:placeholder>
              <w:docPart w:val="2E005914A3E0475EB56B0DC33560BB4D"/>
            </w:placeholder>
            <w:showingPlcHdr/>
            <w:comboBox>
              <w:listItem w:displayText="Ingen" w:value="Ingen"/>
              <w:listItem w:displayText="Tillæg: Fabriksdæk - rejetrawler  " w:value="Tillæg: Fabriksdæk - rejetrawler  "/>
              <w:listItem w:displayText="Tillæg for krabbefiskeri  " w:value="Tillæg for krabbefiskeri  "/>
              <w:listItem w:displayText="Tillæg: Garnfiskeri " w:value="Tillæg: Garnfiskeri "/>
              <w:listItem w:displayText="Tillæg: Notfiskeri  " w:value="Tillæg: Notfiskeri  "/>
              <w:listItem w:displayText="Tillæg: Bundgarnfiskeri  " w:value="Tillæg: Bundgarnfiskeri  "/>
              <w:listItem w:displayText="Tillæg: Langlinefiskeri  " w:value="Tillæg: Langlinefiskeri  "/>
            </w:comboBox>
          </w:sdtPr>
          <w:sdtEndPr/>
          <w:sdtContent>
            <w:tc>
              <w:tcPr>
                <w:tcW w:w="9922" w:type="dxa"/>
                <w:vAlign w:val="center"/>
              </w:tcPr>
              <w:p w:rsidR="00FE6E8D" w:rsidRDefault="00FE6E8D" w:rsidP="00FE6E8D">
                <w:r w:rsidRPr="0016220E">
                  <w:rPr>
                    <w:rStyle w:val="Pladsholdertekst"/>
                  </w:rPr>
                  <w:t>Vælg et element.</w:t>
                </w:r>
              </w:p>
            </w:tc>
          </w:sdtContent>
        </w:sdt>
      </w:tr>
      <w:tr w:rsidR="00FE6E8D" w:rsidTr="00B74521">
        <w:trPr>
          <w:trHeight w:val="567"/>
        </w:trPr>
        <w:tc>
          <w:tcPr>
            <w:tcW w:w="14312" w:type="dxa"/>
            <w:gridSpan w:val="2"/>
            <w:shd w:val="clear" w:color="auto" w:fill="5B9BD5" w:themeFill="accent5"/>
            <w:vAlign w:val="center"/>
          </w:tcPr>
          <w:p w:rsidR="00FE6E8D" w:rsidRPr="00FE6E8D" w:rsidRDefault="000B5DC4" w:rsidP="00FE6E8D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  <w:sz w:val="28"/>
              </w:rPr>
              <w:t>Skibsm</w:t>
            </w:r>
            <w:r w:rsidR="00FE6E8D" w:rsidRPr="00B74521">
              <w:rPr>
                <w:color w:val="FFFFFF" w:themeColor="background1"/>
                <w:sz w:val="28"/>
              </w:rPr>
              <w:t>edicin</w:t>
            </w:r>
          </w:p>
        </w:tc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Default="000B5DC4" w:rsidP="00FE6E8D">
            <w:r>
              <w:t>M</w:t>
            </w:r>
            <w:r w:rsidR="00FE6E8D">
              <w:t>edicinkiste type:</w:t>
            </w:r>
          </w:p>
        </w:tc>
        <w:sdt>
          <w:sdtPr>
            <w:id w:val="158125668"/>
            <w:placeholder>
              <w:docPart w:val="A13B10B23F194DDDAFB5EC05CFD3EC5C"/>
            </w:placeholder>
            <w:showingPlcHdr/>
            <w:comboBox>
              <w:listItem w:displayText="Ingen" w:value="Ingen"/>
              <w:listItem w:displayText="A" w:value="A"/>
              <w:listItem w:displayText="B" w:value="B"/>
              <w:listItem w:displayText="C" w:value="C"/>
            </w:comboBox>
          </w:sdtPr>
          <w:sdtEndPr/>
          <w:sdtContent>
            <w:tc>
              <w:tcPr>
                <w:tcW w:w="9922" w:type="dxa"/>
                <w:vAlign w:val="center"/>
              </w:tcPr>
              <w:p w:rsidR="00FE6E8D" w:rsidRDefault="00FE6E8D" w:rsidP="00FE6E8D">
                <w:r w:rsidRPr="0016220E">
                  <w:rPr>
                    <w:rStyle w:val="Pladsholdertekst"/>
                  </w:rPr>
                  <w:t>Vælg et element.</w:t>
                </w:r>
              </w:p>
            </w:tc>
          </w:sdtContent>
        </w:sdt>
      </w:tr>
      <w:tr w:rsidR="00FE6E8D" w:rsidTr="00B74521">
        <w:trPr>
          <w:trHeight w:val="567"/>
        </w:trPr>
        <w:tc>
          <w:tcPr>
            <w:tcW w:w="14312" w:type="dxa"/>
            <w:gridSpan w:val="2"/>
            <w:shd w:val="clear" w:color="auto" w:fill="5B9BD5" w:themeFill="accent5"/>
            <w:vAlign w:val="center"/>
          </w:tcPr>
          <w:p w:rsidR="00FE6E8D" w:rsidRDefault="00FE6E8D" w:rsidP="00FE6E8D">
            <w:pPr>
              <w:jc w:val="center"/>
            </w:pPr>
            <w:r w:rsidRPr="00B74521">
              <w:rPr>
                <w:color w:val="FFFFFF" w:themeColor="background1"/>
                <w:sz w:val="28"/>
              </w:rPr>
              <w:t>Ejeroplysning</w:t>
            </w:r>
          </w:p>
        </w:tc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Pr="000B5DC4" w:rsidRDefault="00FE6E8D" w:rsidP="00FE6E8D">
            <w:pPr>
              <w:rPr>
                <w:color w:val="000000" w:themeColor="text1"/>
              </w:rPr>
            </w:pPr>
            <w:r w:rsidRPr="000B5DC4">
              <w:rPr>
                <w:color w:val="000000" w:themeColor="text1"/>
              </w:rPr>
              <w:t>Fornavn:</w:t>
            </w:r>
          </w:p>
        </w:tc>
        <w:tc>
          <w:tcPr>
            <w:tcW w:w="9922" w:type="dxa"/>
            <w:vAlign w:val="center"/>
          </w:tcPr>
          <w:p w:rsidR="00FE6E8D" w:rsidRDefault="00B324F5" w:rsidP="00FE6E8D">
            <w:sdt>
              <w:sdtPr>
                <w:id w:val="-1644114898"/>
                <w:placeholder>
                  <w:docPart w:val="849F4493268A443B87F332F40FD74349"/>
                </w:placeholder>
                <w:showingPlcHdr/>
                <w:text/>
              </w:sdtPr>
              <w:sdtEndPr/>
              <w:sdtContent>
                <w:r w:rsidR="00FE6E8D" w:rsidRPr="0016220E">
                  <w:rPr>
                    <w:rStyle w:val="Pladsholdertekst"/>
                  </w:rPr>
                  <w:t>Klik eller tryk her for at skrive tekst.</w:t>
                </w:r>
              </w:sdtContent>
            </w:sdt>
          </w:p>
        </w:tc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Pr="000B5DC4" w:rsidRDefault="00FE6E8D" w:rsidP="00FE6E8D">
            <w:pPr>
              <w:rPr>
                <w:color w:val="000000" w:themeColor="text1"/>
              </w:rPr>
            </w:pPr>
            <w:r w:rsidRPr="000B5DC4">
              <w:rPr>
                <w:color w:val="000000" w:themeColor="text1"/>
              </w:rPr>
              <w:t>Efternavn:</w:t>
            </w:r>
          </w:p>
        </w:tc>
        <w:tc>
          <w:tcPr>
            <w:tcW w:w="9922" w:type="dxa"/>
            <w:vAlign w:val="center"/>
          </w:tcPr>
          <w:p w:rsidR="00FE6E8D" w:rsidRDefault="00B324F5" w:rsidP="00FE6E8D">
            <w:sdt>
              <w:sdtPr>
                <w:id w:val="-374389311"/>
                <w:placeholder>
                  <w:docPart w:val="60FEDD42BC6341CF9FE1220F8AB61DE6"/>
                </w:placeholder>
                <w:showingPlcHdr/>
                <w:text/>
              </w:sdtPr>
              <w:sdtEndPr/>
              <w:sdtContent>
                <w:r w:rsidR="00FE6E8D" w:rsidRPr="0016220E">
                  <w:rPr>
                    <w:rStyle w:val="Pladsholdertekst"/>
                  </w:rPr>
                  <w:t>Klik eller tryk her for at skrive tekst.</w:t>
                </w:r>
              </w:sdtContent>
            </w:sdt>
          </w:p>
        </w:tc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Pr="000B5DC4" w:rsidRDefault="00FE6E8D" w:rsidP="00FE6E8D">
            <w:pPr>
              <w:rPr>
                <w:color w:val="000000" w:themeColor="text1"/>
              </w:rPr>
            </w:pPr>
            <w:r w:rsidRPr="000B5DC4">
              <w:rPr>
                <w:color w:val="000000" w:themeColor="text1"/>
              </w:rPr>
              <w:t>Adresse:</w:t>
            </w:r>
          </w:p>
        </w:tc>
        <w:tc>
          <w:tcPr>
            <w:tcW w:w="9922" w:type="dxa"/>
            <w:vAlign w:val="center"/>
          </w:tcPr>
          <w:p w:rsidR="00FE6E8D" w:rsidRDefault="00B324F5" w:rsidP="00FE6E8D">
            <w:sdt>
              <w:sdtPr>
                <w:id w:val="949201815"/>
                <w:placeholder>
                  <w:docPart w:val="AF7BA09DD4AF4C42BF6CF6BFA62AA18F"/>
                </w:placeholder>
                <w:showingPlcHdr/>
                <w:text/>
              </w:sdtPr>
              <w:sdtEndPr/>
              <w:sdtContent>
                <w:r w:rsidR="00FE6E8D" w:rsidRPr="0016220E">
                  <w:rPr>
                    <w:rStyle w:val="Pladsholdertekst"/>
                  </w:rPr>
                  <w:t>Klik eller tryk her for at skrive tekst.</w:t>
                </w:r>
              </w:sdtContent>
            </w:sdt>
          </w:p>
        </w:tc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Pr="000B5DC4" w:rsidRDefault="00FE6E8D" w:rsidP="00FE6E8D">
            <w:pPr>
              <w:rPr>
                <w:color w:val="000000" w:themeColor="text1"/>
              </w:rPr>
            </w:pPr>
            <w:r w:rsidRPr="000B5DC4">
              <w:rPr>
                <w:color w:val="000000" w:themeColor="text1"/>
              </w:rPr>
              <w:t>Postnr:</w:t>
            </w:r>
          </w:p>
        </w:tc>
        <w:tc>
          <w:tcPr>
            <w:tcW w:w="9922" w:type="dxa"/>
            <w:vAlign w:val="center"/>
          </w:tcPr>
          <w:p w:rsidR="00FE6E8D" w:rsidRDefault="00B324F5" w:rsidP="00FE6E8D">
            <w:sdt>
              <w:sdtPr>
                <w:id w:val="-544760681"/>
                <w:placeholder>
                  <w:docPart w:val="4EF8015CA7564E92A4C9E017981B5B5D"/>
                </w:placeholder>
                <w:showingPlcHdr/>
                <w:text/>
              </w:sdtPr>
              <w:sdtEndPr/>
              <w:sdtContent>
                <w:r w:rsidR="00FE6E8D" w:rsidRPr="0016220E">
                  <w:rPr>
                    <w:rStyle w:val="Pladsholdertekst"/>
                  </w:rPr>
                  <w:t>Klik eller tryk her for at skrive tekst.</w:t>
                </w:r>
              </w:sdtContent>
            </w:sdt>
          </w:p>
        </w:tc>
      </w:tr>
      <w:tr w:rsidR="00FE6E8D" w:rsidTr="00551CE1">
        <w:trPr>
          <w:trHeight w:val="397"/>
        </w:trPr>
        <w:tc>
          <w:tcPr>
            <w:tcW w:w="4390" w:type="dxa"/>
            <w:vAlign w:val="center"/>
          </w:tcPr>
          <w:p w:rsidR="00FE6E8D" w:rsidRPr="000B5DC4" w:rsidRDefault="00FE6E8D" w:rsidP="00FE6E8D">
            <w:pPr>
              <w:rPr>
                <w:color w:val="000000" w:themeColor="text1"/>
              </w:rPr>
            </w:pPr>
            <w:r w:rsidRPr="000B5DC4">
              <w:rPr>
                <w:color w:val="000000" w:themeColor="text1"/>
              </w:rPr>
              <w:t>By:</w:t>
            </w:r>
          </w:p>
        </w:tc>
        <w:tc>
          <w:tcPr>
            <w:tcW w:w="9922" w:type="dxa"/>
            <w:vAlign w:val="center"/>
          </w:tcPr>
          <w:p w:rsidR="00FE6E8D" w:rsidRDefault="00B324F5" w:rsidP="00FE6E8D">
            <w:sdt>
              <w:sdtPr>
                <w:id w:val="-1460332254"/>
                <w:placeholder>
                  <w:docPart w:val="86935E1F8D424A71ABEA0E5B49B4C082"/>
                </w:placeholder>
                <w:showingPlcHdr/>
                <w:text/>
              </w:sdtPr>
              <w:sdtEndPr/>
              <w:sdtContent>
                <w:r w:rsidR="00FE6E8D" w:rsidRPr="0016220E">
                  <w:rPr>
                    <w:rStyle w:val="Pladsholdertekst"/>
                  </w:rPr>
                  <w:t>Klik eller tryk her for at skrive tekst.</w:t>
                </w:r>
              </w:sdtContent>
            </w:sdt>
          </w:p>
        </w:tc>
      </w:tr>
      <w:tr w:rsidR="00B74521" w:rsidTr="00551CE1">
        <w:trPr>
          <w:trHeight w:val="397"/>
        </w:trPr>
        <w:tc>
          <w:tcPr>
            <w:tcW w:w="14312" w:type="dxa"/>
            <w:gridSpan w:val="2"/>
            <w:vAlign w:val="center"/>
          </w:tcPr>
          <w:p w:rsidR="00B74521" w:rsidRPr="00B74521" w:rsidRDefault="00B74521" w:rsidP="00B74521">
            <w:pPr>
              <w:jc w:val="center"/>
              <w:rPr>
                <w:u w:val="single"/>
              </w:rPr>
            </w:pPr>
            <w:r w:rsidRPr="00B74521">
              <w:rPr>
                <w:u w:val="single"/>
              </w:rPr>
              <w:t>Alle felter skal udfyldes!</w:t>
            </w:r>
          </w:p>
        </w:tc>
      </w:tr>
    </w:tbl>
    <w:p w:rsidR="004C5C74" w:rsidRDefault="004C5C74"/>
    <w:sectPr w:rsidR="004C5C74" w:rsidSect="00B74521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ocumentProtection w:edit="forms" w:enforcement="1" w:cryptProviderType="rsaAES" w:cryptAlgorithmClass="hash" w:cryptAlgorithmType="typeAny" w:cryptAlgorithmSid="14" w:cryptSpinCount="100000" w:hash="MM94PuSxrnRTAhxTQpOALz6G0NRYoVn8PJOFE+85/7nI0hfeQ6c/LO0Lozt0BU54IKuoGad5bST2rOvrEgjxuQ==" w:salt="Zp1Yc3hErILQUA9UcCLTBw==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4F5"/>
    <w:rsid w:val="000B5DC4"/>
    <w:rsid w:val="00241E21"/>
    <w:rsid w:val="004C5C74"/>
    <w:rsid w:val="00551CE1"/>
    <w:rsid w:val="00682A8C"/>
    <w:rsid w:val="00B324F5"/>
    <w:rsid w:val="00B74521"/>
    <w:rsid w:val="00C55F22"/>
    <w:rsid w:val="00DD3C60"/>
    <w:rsid w:val="00FE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D4C4B9-C797-4B07-A199-BFABC34BA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FE6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dsholdertekst">
    <w:name w:val="Placeholder Text"/>
    <w:basedOn w:val="Standardskrifttypeiafsnit"/>
    <w:uiPriority w:val="99"/>
    <w:semiHidden/>
    <w:rsid w:val="00FE6E8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FILE\Roming_Profiles\karsten_GA\Desktop\Bestilling%20APV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B0FDC799C1A4712848E390EF6842ED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061C820-F40E-43AC-A725-27C69E623C8A}"/>
      </w:docPartPr>
      <w:docPartBody>
        <w:p w:rsidR="00000000" w:rsidRDefault="007927D5">
          <w:pPr>
            <w:pStyle w:val="9B0FDC799C1A4712848E390EF6842ED4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555306ACF679437190C44572EFC68C4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52D9EF6-69BD-40A5-94EA-CFDA433E568F}"/>
      </w:docPartPr>
      <w:docPartBody>
        <w:p w:rsidR="00000000" w:rsidRDefault="007927D5">
          <w:pPr>
            <w:pStyle w:val="555306ACF679437190C44572EFC68C42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F50C714E5F6948A5A77345B64B27627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B5A5D6E-1397-4517-AB44-458B1483E4BA}"/>
      </w:docPartPr>
      <w:docPartBody>
        <w:p w:rsidR="00000000" w:rsidRDefault="007927D5">
          <w:pPr>
            <w:pStyle w:val="F50C714E5F6948A5A77345B64B276277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63158BE19CCD4A09B807AFDD08CE049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4699FAE-B093-44E5-8C29-5A39F7D8AD50}"/>
      </w:docPartPr>
      <w:docPartBody>
        <w:p w:rsidR="00000000" w:rsidRDefault="007927D5">
          <w:pPr>
            <w:pStyle w:val="63158BE19CCD4A09B807AFDD08CE0494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3E91B31643774CC395189D0CE54648D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6E7E3F3-06D5-4564-8DAF-A9F412CC6990}"/>
      </w:docPartPr>
      <w:docPartBody>
        <w:p w:rsidR="00000000" w:rsidRDefault="007927D5">
          <w:pPr>
            <w:pStyle w:val="3E91B31643774CC395189D0CE54648DE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EAFA1B588D8641839745D4DB3DD1E5D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32C8AD4-928F-454C-B95E-85816904B859}"/>
      </w:docPartPr>
      <w:docPartBody>
        <w:p w:rsidR="00000000" w:rsidRDefault="007927D5">
          <w:pPr>
            <w:pStyle w:val="EAFA1B588D8641839745D4DB3DD1E5D2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8C6573EBAC5844478DB09F40AF4A40E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F7D9CF8-5047-4FB7-BD38-7CABC61E52F2}"/>
      </w:docPartPr>
      <w:docPartBody>
        <w:p w:rsidR="00000000" w:rsidRDefault="007927D5">
          <w:pPr>
            <w:pStyle w:val="8C6573EBAC5844478DB09F40AF4A40ED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95219EA81FD54C0AB1184D639867B71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2D17009-4338-4607-B37D-CB9686DCF8FD}"/>
      </w:docPartPr>
      <w:docPartBody>
        <w:p w:rsidR="00000000" w:rsidRDefault="007927D5">
          <w:pPr>
            <w:pStyle w:val="95219EA81FD54C0AB1184D639867B713"/>
          </w:pPr>
          <w:r w:rsidRPr="0016220E">
            <w:rPr>
              <w:rStyle w:val="Pladsholdertekst"/>
            </w:rPr>
            <w:t>Vælg et element.</w:t>
          </w:r>
        </w:p>
      </w:docPartBody>
    </w:docPart>
    <w:docPart>
      <w:docPartPr>
        <w:name w:val="A13B10B23F194DDDAFB5EC05CFD3EC5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8FDAC79-C19D-43D6-8EDC-2D893ED287F8}"/>
      </w:docPartPr>
      <w:docPartBody>
        <w:p w:rsidR="00000000" w:rsidRDefault="007927D5">
          <w:pPr>
            <w:pStyle w:val="A13B10B23F194DDDAFB5EC05CFD3EC5C"/>
          </w:pPr>
          <w:r w:rsidRPr="0016220E">
            <w:rPr>
              <w:rStyle w:val="Pladsholdertekst"/>
            </w:rPr>
            <w:t>Vælg et element.</w:t>
          </w:r>
        </w:p>
      </w:docPartBody>
    </w:docPart>
    <w:docPart>
      <w:docPartPr>
        <w:name w:val="E0C574EF221C4DE9AD242FD355A5BC6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D1D717-0D9A-4C49-B9B6-436B5D6575D7}"/>
      </w:docPartPr>
      <w:docPartBody>
        <w:p w:rsidR="00000000" w:rsidRDefault="007927D5">
          <w:pPr>
            <w:pStyle w:val="E0C574EF221C4DE9AD242FD355A5BC67"/>
          </w:pPr>
          <w:r w:rsidRPr="0016220E">
            <w:rPr>
              <w:rStyle w:val="Pladsholdertekst"/>
            </w:rPr>
            <w:t>Vælg et element.</w:t>
          </w:r>
        </w:p>
      </w:docPartBody>
    </w:docPart>
    <w:docPart>
      <w:docPartPr>
        <w:name w:val="2E005914A3E0475EB56B0DC33560BB4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DB0EB3F-BF1C-4A7F-B528-1081DDD73C23}"/>
      </w:docPartPr>
      <w:docPartBody>
        <w:p w:rsidR="00000000" w:rsidRDefault="007927D5">
          <w:pPr>
            <w:pStyle w:val="2E005914A3E0475EB56B0DC33560BB4D"/>
          </w:pPr>
          <w:r w:rsidRPr="0016220E">
            <w:rPr>
              <w:rStyle w:val="Pladsholdertekst"/>
            </w:rPr>
            <w:t>Vælg et element.</w:t>
          </w:r>
        </w:p>
      </w:docPartBody>
    </w:docPart>
    <w:docPart>
      <w:docPartPr>
        <w:name w:val="849F4493268A443B87F332F40FD7434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AC1152-8F7A-4F9F-8F9A-F90D9737137A}"/>
      </w:docPartPr>
      <w:docPartBody>
        <w:p w:rsidR="00000000" w:rsidRDefault="007927D5">
          <w:pPr>
            <w:pStyle w:val="849F4493268A443B87F332F40FD74349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60FEDD42BC6341CF9FE1220F8AB61DE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355D1BA-2A79-4E10-8111-578A13B90C4B}"/>
      </w:docPartPr>
      <w:docPartBody>
        <w:p w:rsidR="00000000" w:rsidRDefault="007927D5">
          <w:pPr>
            <w:pStyle w:val="60FEDD42BC6341CF9FE1220F8AB61DE6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AF7BA09DD4AF4C42BF6CF6BFA62AA18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83A060A-7F5C-4003-B7E0-FA086B8894B0}"/>
      </w:docPartPr>
      <w:docPartBody>
        <w:p w:rsidR="00000000" w:rsidRDefault="007927D5">
          <w:pPr>
            <w:pStyle w:val="AF7BA09DD4AF4C42BF6CF6BFA62AA18F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4EF8015CA7564E92A4C9E017981B5B5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C4B2FF7-929F-4C0E-BAA9-0F39C332776A}"/>
      </w:docPartPr>
      <w:docPartBody>
        <w:p w:rsidR="00000000" w:rsidRDefault="007927D5">
          <w:pPr>
            <w:pStyle w:val="4EF8015CA7564E92A4C9E017981B5B5D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  <w:docPart>
      <w:docPartPr>
        <w:name w:val="86935E1F8D424A71ABEA0E5B49B4C08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75D6BE9-D018-49CB-8A1E-F555F0702E4E}"/>
      </w:docPartPr>
      <w:docPartBody>
        <w:p w:rsidR="00000000" w:rsidRDefault="007927D5">
          <w:pPr>
            <w:pStyle w:val="86935E1F8D424A71ABEA0E5B49B4C082"/>
          </w:pPr>
          <w:r w:rsidRPr="0016220E">
            <w:rPr>
              <w:rStyle w:val="Pladsholdertekst"/>
            </w:rPr>
            <w:t>Klik eller tryk her for at skrive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Pr>
      <w:color w:val="808080"/>
    </w:rPr>
  </w:style>
  <w:style w:type="paragraph" w:customStyle="1" w:styleId="9B0FDC799C1A4712848E390EF6842ED4">
    <w:name w:val="9B0FDC799C1A4712848E390EF6842ED4"/>
  </w:style>
  <w:style w:type="paragraph" w:customStyle="1" w:styleId="555306ACF679437190C44572EFC68C42">
    <w:name w:val="555306ACF679437190C44572EFC68C42"/>
  </w:style>
  <w:style w:type="paragraph" w:customStyle="1" w:styleId="F50C714E5F6948A5A77345B64B276277">
    <w:name w:val="F50C714E5F6948A5A77345B64B276277"/>
  </w:style>
  <w:style w:type="paragraph" w:customStyle="1" w:styleId="63158BE19CCD4A09B807AFDD08CE0494">
    <w:name w:val="63158BE19CCD4A09B807AFDD08CE0494"/>
  </w:style>
  <w:style w:type="paragraph" w:customStyle="1" w:styleId="3E91B31643774CC395189D0CE54648DE">
    <w:name w:val="3E91B31643774CC395189D0CE54648DE"/>
  </w:style>
  <w:style w:type="paragraph" w:customStyle="1" w:styleId="EAFA1B588D8641839745D4DB3DD1E5D2">
    <w:name w:val="EAFA1B588D8641839745D4DB3DD1E5D2"/>
  </w:style>
  <w:style w:type="paragraph" w:customStyle="1" w:styleId="8C6573EBAC5844478DB09F40AF4A40ED">
    <w:name w:val="8C6573EBAC5844478DB09F40AF4A40ED"/>
  </w:style>
  <w:style w:type="paragraph" w:customStyle="1" w:styleId="95219EA81FD54C0AB1184D639867B713">
    <w:name w:val="95219EA81FD54C0AB1184D639867B713"/>
  </w:style>
  <w:style w:type="paragraph" w:customStyle="1" w:styleId="A13B10B23F194DDDAFB5EC05CFD3EC5C">
    <w:name w:val="A13B10B23F194DDDAFB5EC05CFD3EC5C"/>
  </w:style>
  <w:style w:type="paragraph" w:customStyle="1" w:styleId="E0C574EF221C4DE9AD242FD355A5BC67">
    <w:name w:val="E0C574EF221C4DE9AD242FD355A5BC67"/>
  </w:style>
  <w:style w:type="paragraph" w:customStyle="1" w:styleId="2E005914A3E0475EB56B0DC33560BB4D">
    <w:name w:val="2E005914A3E0475EB56B0DC33560BB4D"/>
  </w:style>
  <w:style w:type="paragraph" w:customStyle="1" w:styleId="849F4493268A443B87F332F40FD74349">
    <w:name w:val="849F4493268A443B87F332F40FD74349"/>
  </w:style>
  <w:style w:type="paragraph" w:customStyle="1" w:styleId="60FEDD42BC6341CF9FE1220F8AB61DE6">
    <w:name w:val="60FEDD42BC6341CF9FE1220F8AB61DE6"/>
  </w:style>
  <w:style w:type="paragraph" w:customStyle="1" w:styleId="AF7BA09DD4AF4C42BF6CF6BFA62AA18F">
    <w:name w:val="AF7BA09DD4AF4C42BF6CF6BFA62AA18F"/>
  </w:style>
  <w:style w:type="paragraph" w:customStyle="1" w:styleId="4EF8015CA7564E92A4C9E017981B5B5D">
    <w:name w:val="4EF8015CA7564E92A4C9E017981B5B5D"/>
  </w:style>
  <w:style w:type="paragraph" w:customStyle="1" w:styleId="86935E1F8D424A71ABEA0E5B49B4C082">
    <w:name w:val="86935E1F8D424A71ABEA0E5B49B4C0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854895-F761-45A6-9FEE-E8D98EA95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Bestilling APV</Template>
  <TotalTime>0</TotalTime>
  <Pages>1</Pages>
  <Words>147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Lyberth-Klausen</dc:creator>
  <cp:keywords/>
  <dc:description/>
  <cp:lastModifiedBy>Karsten Lyberth-Klausen</cp:lastModifiedBy>
  <cp:revision>1</cp:revision>
  <dcterms:created xsi:type="dcterms:W3CDTF">2018-06-20T13:03:00Z</dcterms:created>
  <dcterms:modified xsi:type="dcterms:W3CDTF">2018-06-20T13:03:00Z</dcterms:modified>
</cp:coreProperties>
</file>